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5AB86A" w14:textId="77777777" w:rsidR="00FC0C60" w:rsidRDefault="00FC0C60" w:rsidP="00FC0C60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1" layoutInCell="1" allowOverlap="1" wp14:anchorId="17382B51" wp14:editId="75A59657">
                <wp:simplePos x="0" y="0"/>
                <wp:positionH relativeFrom="page">
                  <wp:align>left</wp:align>
                </wp:positionH>
                <wp:positionV relativeFrom="paragraph">
                  <wp:posOffset>-1247775</wp:posOffset>
                </wp:positionV>
                <wp:extent cx="8201660" cy="10927080"/>
                <wp:effectExtent l="0" t="0" r="27940" b="762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1660" cy="10927080"/>
                          <a:chOff x="0" y="0"/>
                          <a:chExt cx="8202295" cy="10927080"/>
                        </a:xfrm>
                      </wpg:grpSpPr>
                      <wps:wsp>
                        <wps:cNvPr id="1070430418" name="Rectangle 1"/>
                        <wps:cNvSpPr/>
                        <wps:spPr>
                          <a:xfrm>
                            <a:off x="0" y="868680"/>
                            <a:ext cx="7772400" cy="100584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0635564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229221">
                            <a:off x="5103177" y="474663"/>
                            <a:ext cx="1769745" cy="205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8512335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00649">
                            <a:off x="6276340" y="0"/>
                            <a:ext cx="1925955" cy="3031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018476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6457">
                            <a:off x="5257800" y="2430780"/>
                            <a:ext cx="1336040" cy="1096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0501937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13153">
                            <a:off x="7165340" y="2042160"/>
                            <a:ext cx="863600" cy="243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18D577" id="Group 1" o:spid="_x0000_s1026" alt="&quot;&quot;" style="position:absolute;margin-left:0;margin-top:-98.25pt;width:645.8pt;height:860.4pt;z-index:-251658240;mso-position-horizontal:left;mso-position-horizontal-relative:page;mso-width-relative:margin" coordsize="82022,10927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">
                <v:rect id="Rectangle 1" o:spid="_x0000_s1027" style="position:absolute;top:8686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" fillcolor="#fefaf5 [3204]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8" type="#_x0000_t75" style="position:absolute;left:51031;top:4746;width:17697;height:20594;rotation:-80508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">
                  <v:imagedata r:id="rId18" o:title=""/>
                </v:shape>
                <v:shape id="Graphic 3" o:spid="_x0000_s1029" type="#_x0000_t75" style="position:absolute;left:62763;width:19259;height:30314;rotation:17483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">
                  <v:imagedata r:id="rId19" o:title=""/>
                </v:shape>
                <v:shape id="Graphic 4" o:spid="_x0000_s1030" type="#_x0000_t75" style="position:absolute;left:52578;top:24307;width:13360;height:10960;rotation:5968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">
                  <v:imagedata r:id="rId20" o:title=""/>
                </v:shape>
                <v:shape id="Graphic 5" o:spid="_x0000_s1031" type="#_x0000_t75" style="position:absolute;left:71653;top:20421;width:8636;height:24384;rotation:-14055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">
                  <v:imagedata r:id="rId21" o:title=""/>
                </v:shape>
                <w10:wrap anchorx="page"/>
                <w10:anchorlock/>
              </v:group>
            </w:pict>
          </mc:Fallback>
        </mc:AlternateContent>
      </w:r>
    </w:p>
    <w:sdt>
      <w:sdtPr>
        <w:id w:val="-1347945193"/>
        <w:placeholder>
          <w:docPart w:val="E86AFE0A5C6749A8A5E07D1CF9B0C245"/>
        </w:placeholder>
        <w15:appearance w15:val="hidden"/>
      </w:sdtPr>
      <w:sdtContent>
        <w:p w14:paraId="2161836A" w14:textId="2FCDB1FD" w:rsidR="00863BF4" w:rsidRPr="001E2E8A" w:rsidRDefault="00030BCB" w:rsidP="00F26C78">
          <w:pPr>
            <w:pStyle w:val="Title"/>
          </w:pPr>
          <w:r>
            <w:t>Seed Companies</w:t>
          </w:r>
        </w:p>
      </w:sdtContent>
    </w:sdt>
    <w:p w14:paraId="34FB493C" w14:textId="68448AEE" w:rsidR="00863BF4" w:rsidRPr="00253D93" w:rsidRDefault="00000000" w:rsidP="008B7FDD">
      <w:pPr>
        <w:pStyle w:val="Heading1"/>
        <w:rPr>
          <w:sz w:val="22"/>
          <w:szCs w:val="34"/>
        </w:rPr>
      </w:pPr>
      <w:sdt>
        <w:sdtPr>
          <w:rPr>
            <w:sz w:val="22"/>
            <w:szCs w:val="34"/>
          </w:rPr>
          <w:id w:val="-1677802426"/>
          <w:placeholder>
            <w:docPart w:val="D629EC20860648BFB048E465D2DB3879"/>
          </w:placeholder>
          <w15:appearance w15:val="hidden"/>
        </w:sdtPr>
        <w:sdtContent>
          <w:r w:rsidR="00030BCB" w:rsidRPr="00253D93">
            <w:rPr>
              <w:sz w:val="22"/>
              <w:szCs w:val="34"/>
            </w:rPr>
            <w:t>Local to Washington</w:t>
          </w:r>
        </w:sdtContent>
      </w:sdt>
      <w:r w:rsidR="008B7FDD" w:rsidRPr="00253D93">
        <w:rPr>
          <w:sz w:val="22"/>
          <w:szCs w:val="34"/>
        </w:rPr>
        <w:t xml:space="preserve"> </w:t>
      </w:r>
    </w:p>
    <w:sdt>
      <w:sdtPr>
        <w:rPr>
          <w:sz w:val="28"/>
          <w:szCs w:val="28"/>
        </w:rPr>
        <w:id w:val="-349114079"/>
        <w:placeholder>
          <w:docPart w:val="C470221586E841CE8FBB4D225A28DF70"/>
        </w:placeholder>
        <w15:appearance w15:val="hidden"/>
      </w:sdtPr>
      <w:sdtContent>
        <w:p w14:paraId="760C87A4" w14:textId="2B57D49D" w:rsidR="00030BCB" w:rsidRPr="00253D93" w:rsidRDefault="00030BCB" w:rsidP="00030BCB">
          <w:pPr>
            <w:pStyle w:val="checkboxindent"/>
            <w:numPr>
              <w:ilvl w:val="0"/>
              <w:numId w:val="3"/>
            </w:numPr>
            <w:rPr>
              <w:sz w:val="28"/>
              <w:szCs w:val="28"/>
            </w:rPr>
          </w:pPr>
          <w:r w:rsidRPr="00253D93">
            <w:rPr>
              <w:sz w:val="28"/>
              <w:szCs w:val="28"/>
            </w:rPr>
            <w:t>Deep Harvest Farm (</w:t>
          </w:r>
          <w:r w:rsidRPr="00253D93">
            <w:rPr>
              <w:sz w:val="28"/>
              <w:szCs w:val="28"/>
            </w:rPr>
            <w:t>Whidbey Island</w:t>
          </w:r>
          <w:r w:rsidRPr="00253D93">
            <w:rPr>
              <w:sz w:val="28"/>
              <w:szCs w:val="28"/>
            </w:rPr>
            <w:t>)</w:t>
          </w:r>
        </w:p>
        <w:p w14:paraId="70398B87" w14:textId="1FD20615" w:rsidR="00030BCB" w:rsidRPr="00253D93" w:rsidRDefault="00030BCB" w:rsidP="00030BCB">
          <w:pPr>
            <w:pStyle w:val="checkboxindent"/>
            <w:numPr>
              <w:ilvl w:val="0"/>
              <w:numId w:val="3"/>
            </w:numPr>
            <w:rPr>
              <w:sz w:val="28"/>
              <w:szCs w:val="28"/>
            </w:rPr>
          </w:pPr>
          <w:r w:rsidRPr="00253D93">
            <w:rPr>
              <w:sz w:val="28"/>
              <w:szCs w:val="28"/>
            </w:rPr>
            <w:t>Wild Dreams Farm (Vashon)</w:t>
          </w:r>
        </w:p>
        <w:p w14:paraId="595018F7" w14:textId="55C58A96" w:rsidR="00863BF4" w:rsidRPr="00253D93" w:rsidRDefault="00030BCB" w:rsidP="00030BCB">
          <w:pPr>
            <w:pStyle w:val="checkboxindent"/>
            <w:numPr>
              <w:ilvl w:val="0"/>
              <w:numId w:val="3"/>
            </w:numPr>
            <w:rPr>
              <w:sz w:val="28"/>
              <w:szCs w:val="28"/>
            </w:rPr>
          </w:pPr>
          <w:r w:rsidRPr="00253D93">
            <w:rPr>
              <w:sz w:val="28"/>
              <w:szCs w:val="28"/>
            </w:rPr>
            <w:t>Ed Hume Seeds (Puyallup)</w:t>
          </w:r>
        </w:p>
        <w:p w14:paraId="1A352519" w14:textId="52002952" w:rsidR="00030BCB" w:rsidRPr="00253D93" w:rsidRDefault="00030BCB" w:rsidP="00030BCB">
          <w:pPr>
            <w:pStyle w:val="checkboxindent"/>
            <w:numPr>
              <w:ilvl w:val="0"/>
              <w:numId w:val="3"/>
            </w:numPr>
            <w:rPr>
              <w:sz w:val="28"/>
              <w:szCs w:val="28"/>
            </w:rPr>
          </w:pPr>
          <w:r w:rsidRPr="00253D93">
            <w:rPr>
              <w:sz w:val="28"/>
              <w:szCs w:val="28"/>
            </w:rPr>
            <w:t>Osborne Seeds</w:t>
          </w:r>
          <w:r w:rsidR="00687F4B" w:rsidRPr="00253D93">
            <w:rPr>
              <w:sz w:val="28"/>
              <w:szCs w:val="28"/>
            </w:rPr>
            <w:t xml:space="preserve"> (Mt. Vernon)</w:t>
          </w:r>
        </w:p>
        <w:p w14:paraId="6C00A7C4" w14:textId="37B4D6CE" w:rsidR="00030BCB" w:rsidRPr="00253D93" w:rsidRDefault="00030BCB" w:rsidP="00030BCB">
          <w:pPr>
            <w:pStyle w:val="checkboxindent"/>
            <w:numPr>
              <w:ilvl w:val="0"/>
              <w:numId w:val="3"/>
            </w:numPr>
            <w:rPr>
              <w:sz w:val="28"/>
              <w:szCs w:val="28"/>
            </w:rPr>
          </w:pPr>
          <w:r w:rsidRPr="00253D93">
            <w:rPr>
              <w:sz w:val="28"/>
              <w:szCs w:val="28"/>
            </w:rPr>
            <w:t>Silvaseed (Roy)</w:t>
          </w:r>
        </w:p>
        <w:p w14:paraId="5FBA435F" w14:textId="5D9B1C28" w:rsidR="00030BCB" w:rsidRPr="00253D93" w:rsidRDefault="00030BCB" w:rsidP="00030BCB">
          <w:pPr>
            <w:pStyle w:val="checkboxindent"/>
            <w:numPr>
              <w:ilvl w:val="0"/>
              <w:numId w:val="3"/>
            </w:numPr>
            <w:rPr>
              <w:sz w:val="28"/>
              <w:szCs w:val="28"/>
            </w:rPr>
          </w:pPr>
          <w:r w:rsidRPr="00253D93">
            <w:rPr>
              <w:sz w:val="28"/>
              <w:szCs w:val="28"/>
            </w:rPr>
            <w:t>Uprising Seeds (Bellingham)</w:t>
          </w:r>
        </w:p>
        <w:p w14:paraId="46707390" w14:textId="00B1121C" w:rsidR="00687F4B" w:rsidRPr="00253D93" w:rsidRDefault="00687F4B" w:rsidP="00030BCB">
          <w:pPr>
            <w:pStyle w:val="checkboxindent"/>
            <w:numPr>
              <w:ilvl w:val="0"/>
              <w:numId w:val="3"/>
            </w:numPr>
            <w:rPr>
              <w:sz w:val="28"/>
              <w:szCs w:val="28"/>
            </w:rPr>
          </w:pPr>
          <w:r w:rsidRPr="00253D93">
            <w:rPr>
              <w:sz w:val="28"/>
              <w:szCs w:val="28"/>
            </w:rPr>
            <w:t>Seattle Seed Company (Seattle)</w:t>
          </w:r>
        </w:p>
        <w:p w14:paraId="3BB3767F" w14:textId="16C8AF6C" w:rsidR="00687F4B" w:rsidRPr="00253D93" w:rsidRDefault="00687F4B" w:rsidP="00030BCB">
          <w:pPr>
            <w:pStyle w:val="checkboxindent"/>
            <w:numPr>
              <w:ilvl w:val="0"/>
              <w:numId w:val="3"/>
            </w:numPr>
            <w:rPr>
              <w:sz w:val="28"/>
              <w:szCs w:val="28"/>
            </w:rPr>
          </w:pPr>
          <w:r w:rsidRPr="00253D93">
            <w:rPr>
              <w:sz w:val="28"/>
              <w:szCs w:val="28"/>
            </w:rPr>
            <w:t>Irish Eyes Garden Seeds (Ellensburg)</w:t>
          </w:r>
        </w:p>
      </w:sdtContent>
    </w:sdt>
    <w:sdt>
      <w:sdtPr>
        <w:rPr>
          <w:sz w:val="22"/>
          <w:szCs w:val="34"/>
        </w:rPr>
        <w:id w:val="-1240098980"/>
        <w:placeholder>
          <w:docPart w:val="1A931C4801D1447081E8CAECBC294BB7"/>
        </w:placeholder>
        <w15:appearance w15:val="hidden"/>
      </w:sdtPr>
      <w:sdtContent>
        <w:p w14:paraId="70DA968A" w14:textId="34E917AB" w:rsidR="00863BF4" w:rsidRPr="00253D93" w:rsidRDefault="00030BCB" w:rsidP="008B7FDD">
          <w:pPr>
            <w:pStyle w:val="Heading1"/>
            <w:rPr>
              <w:sz w:val="22"/>
              <w:szCs w:val="34"/>
            </w:rPr>
          </w:pPr>
          <w:r w:rsidRPr="00253D93">
            <w:rPr>
              <w:sz w:val="22"/>
              <w:szCs w:val="34"/>
            </w:rPr>
            <w:t>Local to PNW</w:t>
          </w:r>
        </w:p>
      </w:sdtContent>
    </w:sdt>
    <w:sdt>
      <w:sdtPr>
        <w:rPr>
          <w:sz w:val="28"/>
          <w:szCs w:val="28"/>
        </w:rPr>
        <w:id w:val="-1795906555"/>
        <w:placeholder>
          <w:docPart w:val="6A2B9F6BA02F4C0E9899C447C8405373"/>
        </w:placeholder>
        <w15:appearance w15:val="hidden"/>
      </w:sdtPr>
      <w:sdtContent>
        <w:p w14:paraId="2DDE5BEA" w14:textId="77777777" w:rsidR="00030BCB" w:rsidRPr="00253D93" w:rsidRDefault="00030BCB" w:rsidP="00030BCB">
          <w:pPr>
            <w:pStyle w:val="checkboxindent"/>
            <w:numPr>
              <w:ilvl w:val="0"/>
              <w:numId w:val="4"/>
            </w:numPr>
            <w:rPr>
              <w:sz w:val="28"/>
              <w:szCs w:val="28"/>
            </w:rPr>
          </w:pPr>
          <w:r w:rsidRPr="00253D93">
            <w:rPr>
              <w:sz w:val="28"/>
              <w:szCs w:val="28"/>
            </w:rPr>
            <w:t>Territorial Seed Company (Oregon)</w:t>
          </w:r>
        </w:p>
        <w:p w14:paraId="5D622729" w14:textId="0155D435" w:rsidR="00863BF4" w:rsidRPr="00253D93" w:rsidRDefault="00030BCB" w:rsidP="00030BCB">
          <w:pPr>
            <w:pStyle w:val="checkboxindent"/>
            <w:numPr>
              <w:ilvl w:val="0"/>
              <w:numId w:val="4"/>
            </w:numPr>
            <w:rPr>
              <w:sz w:val="28"/>
              <w:szCs w:val="28"/>
            </w:rPr>
          </w:pPr>
          <w:r w:rsidRPr="00253D93">
            <w:rPr>
              <w:sz w:val="28"/>
              <w:szCs w:val="28"/>
            </w:rPr>
            <w:t>Adaptive Seeds (Oregon)</w:t>
          </w:r>
        </w:p>
        <w:p w14:paraId="225C2A3A" w14:textId="7816840A" w:rsidR="00687F4B" w:rsidRPr="00253D93" w:rsidRDefault="00687F4B" w:rsidP="00030BCB">
          <w:pPr>
            <w:pStyle w:val="checkboxindent"/>
            <w:numPr>
              <w:ilvl w:val="0"/>
              <w:numId w:val="4"/>
            </w:numPr>
            <w:rPr>
              <w:sz w:val="28"/>
              <w:szCs w:val="28"/>
            </w:rPr>
          </w:pPr>
          <w:r w:rsidRPr="00253D93">
            <w:rPr>
              <w:sz w:val="28"/>
              <w:szCs w:val="28"/>
            </w:rPr>
            <w:t>Siskiyou Seeds (Oregon)</w:t>
          </w:r>
        </w:p>
        <w:p w14:paraId="797E40BB" w14:textId="6CCD284E" w:rsidR="00687F4B" w:rsidRPr="00253D93" w:rsidRDefault="00687F4B" w:rsidP="00030BCB">
          <w:pPr>
            <w:pStyle w:val="checkboxindent"/>
            <w:numPr>
              <w:ilvl w:val="0"/>
              <w:numId w:val="4"/>
            </w:numPr>
            <w:rPr>
              <w:sz w:val="28"/>
              <w:szCs w:val="28"/>
            </w:rPr>
          </w:pPr>
          <w:r w:rsidRPr="00253D93">
            <w:rPr>
              <w:sz w:val="28"/>
              <w:szCs w:val="28"/>
            </w:rPr>
            <w:t>Wild Seed Garden (Oregon)</w:t>
          </w:r>
        </w:p>
        <w:p w14:paraId="5F80270E" w14:textId="377CD525" w:rsidR="00687F4B" w:rsidRPr="00253D93" w:rsidRDefault="00687F4B" w:rsidP="00030BCB">
          <w:pPr>
            <w:pStyle w:val="checkboxindent"/>
            <w:numPr>
              <w:ilvl w:val="0"/>
              <w:numId w:val="4"/>
            </w:numPr>
            <w:rPr>
              <w:sz w:val="28"/>
              <w:szCs w:val="28"/>
            </w:rPr>
          </w:pPr>
          <w:r w:rsidRPr="00253D93">
            <w:rPr>
              <w:sz w:val="28"/>
              <w:szCs w:val="28"/>
            </w:rPr>
            <w:t>Peace Seedlings (Oregon)</w:t>
          </w:r>
        </w:p>
      </w:sdtContent>
    </w:sdt>
    <w:p w14:paraId="198529F6" w14:textId="0E945B8A" w:rsidR="00863BF4" w:rsidRPr="00253D93" w:rsidRDefault="002D23EE" w:rsidP="008B7FDD">
      <w:pPr>
        <w:pStyle w:val="checkboxindent"/>
        <w:rPr>
          <w:sz w:val="28"/>
          <w:szCs w:val="28"/>
        </w:rPr>
      </w:pPr>
      <w:r w:rsidRPr="00253D93">
        <w:rPr>
          <w:sz w:val="28"/>
          <w:szCs w:val="28"/>
        </w:rPr>
        <w:tab/>
      </w:r>
    </w:p>
    <w:sdt>
      <w:sdtPr>
        <w:rPr>
          <w:sz w:val="22"/>
          <w:szCs w:val="34"/>
        </w:rPr>
        <w:id w:val="-1493176236"/>
        <w:placeholder>
          <w:docPart w:val="01A7622E117447A2A17B161521570693"/>
        </w:placeholder>
        <w15:appearance w15:val="hidden"/>
      </w:sdtPr>
      <w:sdtContent>
        <w:p w14:paraId="24A78295" w14:textId="2CA980B3" w:rsidR="00863BF4" w:rsidRPr="00253D93" w:rsidRDefault="00687F4B" w:rsidP="008B7FDD">
          <w:pPr>
            <w:pStyle w:val="Heading1"/>
            <w:rPr>
              <w:sz w:val="22"/>
              <w:szCs w:val="34"/>
            </w:rPr>
          </w:pPr>
          <w:r w:rsidRPr="00253D93">
            <w:rPr>
              <w:sz w:val="22"/>
              <w:szCs w:val="34"/>
            </w:rPr>
            <w:t>National</w:t>
          </w:r>
        </w:p>
      </w:sdtContent>
    </w:sdt>
    <w:sdt>
      <w:sdtPr>
        <w:rPr>
          <w:sz w:val="28"/>
          <w:szCs w:val="28"/>
        </w:rPr>
        <w:id w:val="763120027"/>
        <w:placeholder>
          <w:docPart w:val="3C1F591B3B0048C5B99F4435709E1C5A"/>
        </w:placeholder>
        <w15:appearance w15:val="hidden"/>
      </w:sdtPr>
      <w:sdtContent>
        <w:p w14:paraId="5E4EC932" w14:textId="4A93844B" w:rsidR="00687F4B" w:rsidRPr="00253D93" w:rsidRDefault="00687F4B" w:rsidP="00687F4B">
          <w:pPr>
            <w:pStyle w:val="checkboxindent"/>
            <w:numPr>
              <w:ilvl w:val="0"/>
              <w:numId w:val="5"/>
            </w:numPr>
            <w:rPr>
              <w:sz w:val="28"/>
              <w:szCs w:val="28"/>
            </w:rPr>
          </w:pPr>
          <w:r w:rsidRPr="00253D93">
            <w:rPr>
              <w:sz w:val="28"/>
              <w:szCs w:val="28"/>
            </w:rPr>
            <w:t>Alliance of Native Seed Keepers</w:t>
          </w:r>
        </w:p>
        <w:p w14:paraId="7A38E8E0" w14:textId="50FC4C12" w:rsidR="00687F4B" w:rsidRPr="00253D93" w:rsidRDefault="00687F4B" w:rsidP="00687F4B">
          <w:pPr>
            <w:pStyle w:val="checkboxindent"/>
            <w:numPr>
              <w:ilvl w:val="0"/>
              <w:numId w:val="5"/>
            </w:numPr>
            <w:rPr>
              <w:sz w:val="28"/>
              <w:szCs w:val="28"/>
            </w:rPr>
          </w:pPr>
          <w:r w:rsidRPr="00253D93">
            <w:rPr>
              <w:sz w:val="28"/>
              <w:szCs w:val="28"/>
            </w:rPr>
            <w:t>Seed Savers Exchange</w:t>
          </w:r>
        </w:p>
        <w:p w14:paraId="49495B28" w14:textId="75A3C226" w:rsidR="00863BF4" w:rsidRPr="00253D93" w:rsidRDefault="00687F4B" w:rsidP="00687F4B">
          <w:pPr>
            <w:pStyle w:val="checkboxindent"/>
            <w:numPr>
              <w:ilvl w:val="0"/>
              <w:numId w:val="5"/>
            </w:numPr>
            <w:rPr>
              <w:sz w:val="28"/>
              <w:szCs w:val="28"/>
            </w:rPr>
          </w:pPr>
          <w:r w:rsidRPr="00253D93">
            <w:rPr>
              <w:sz w:val="28"/>
              <w:szCs w:val="28"/>
            </w:rPr>
            <w:t>Burpee</w:t>
          </w:r>
        </w:p>
        <w:p w14:paraId="37DD883D" w14:textId="695D2C25" w:rsidR="00687F4B" w:rsidRPr="00253D93" w:rsidRDefault="00687F4B" w:rsidP="00687F4B">
          <w:pPr>
            <w:pStyle w:val="checkboxindent"/>
            <w:numPr>
              <w:ilvl w:val="0"/>
              <w:numId w:val="5"/>
            </w:numPr>
            <w:rPr>
              <w:sz w:val="28"/>
              <w:szCs w:val="28"/>
            </w:rPr>
          </w:pPr>
          <w:r w:rsidRPr="00253D93">
            <w:rPr>
              <w:sz w:val="28"/>
              <w:szCs w:val="28"/>
            </w:rPr>
            <w:t>Back to the Roots</w:t>
          </w:r>
        </w:p>
        <w:p w14:paraId="03DDB388" w14:textId="746B177C" w:rsidR="00687F4B" w:rsidRPr="00253D93" w:rsidRDefault="00687F4B" w:rsidP="00687F4B">
          <w:pPr>
            <w:pStyle w:val="checkboxindent"/>
            <w:numPr>
              <w:ilvl w:val="0"/>
              <w:numId w:val="5"/>
            </w:numPr>
            <w:rPr>
              <w:sz w:val="28"/>
              <w:szCs w:val="28"/>
            </w:rPr>
          </w:pPr>
          <w:r w:rsidRPr="00253D93">
            <w:rPr>
              <w:sz w:val="28"/>
              <w:szCs w:val="28"/>
            </w:rPr>
            <w:t>Pinetree Seeds</w:t>
          </w:r>
        </w:p>
        <w:p w14:paraId="431A42E6" w14:textId="40C85EE1" w:rsidR="00687F4B" w:rsidRPr="00253D93" w:rsidRDefault="00687F4B" w:rsidP="00687F4B">
          <w:pPr>
            <w:pStyle w:val="checkboxindent"/>
            <w:numPr>
              <w:ilvl w:val="0"/>
              <w:numId w:val="5"/>
            </w:numPr>
            <w:rPr>
              <w:sz w:val="28"/>
              <w:szCs w:val="28"/>
            </w:rPr>
          </w:pPr>
          <w:r w:rsidRPr="00253D93">
            <w:rPr>
              <w:sz w:val="28"/>
              <w:szCs w:val="28"/>
            </w:rPr>
            <w:t>Victory Seed Company</w:t>
          </w:r>
        </w:p>
        <w:p w14:paraId="4FF569D4" w14:textId="467CF646" w:rsidR="00687F4B" w:rsidRPr="00253D93" w:rsidRDefault="00687F4B" w:rsidP="00687F4B">
          <w:pPr>
            <w:pStyle w:val="checkboxindent"/>
            <w:numPr>
              <w:ilvl w:val="0"/>
              <w:numId w:val="5"/>
            </w:numPr>
            <w:rPr>
              <w:sz w:val="28"/>
              <w:szCs w:val="28"/>
            </w:rPr>
          </w:pPr>
          <w:r w:rsidRPr="00253D93">
            <w:rPr>
              <w:sz w:val="28"/>
              <w:szCs w:val="28"/>
            </w:rPr>
            <w:t>Hudson Valley Seed</w:t>
          </w:r>
        </w:p>
        <w:p w14:paraId="0B14C250" w14:textId="1647E5A3" w:rsidR="00687F4B" w:rsidRPr="00253D93" w:rsidRDefault="00687F4B" w:rsidP="00687F4B">
          <w:pPr>
            <w:pStyle w:val="checkboxindent"/>
            <w:numPr>
              <w:ilvl w:val="0"/>
              <w:numId w:val="5"/>
            </w:numPr>
            <w:rPr>
              <w:sz w:val="28"/>
              <w:szCs w:val="28"/>
            </w:rPr>
          </w:pPr>
          <w:r w:rsidRPr="00253D93">
            <w:rPr>
              <w:sz w:val="28"/>
              <w:szCs w:val="28"/>
            </w:rPr>
            <w:t>High Mowing Seeds</w:t>
          </w:r>
        </w:p>
        <w:p w14:paraId="68B3DBCA" w14:textId="7A6DC6B9" w:rsidR="00687F4B" w:rsidRPr="00253D93" w:rsidRDefault="00687F4B" w:rsidP="00687F4B">
          <w:pPr>
            <w:pStyle w:val="checkboxindent"/>
            <w:numPr>
              <w:ilvl w:val="0"/>
              <w:numId w:val="5"/>
            </w:numPr>
            <w:rPr>
              <w:sz w:val="28"/>
              <w:szCs w:val="28"/>
            </w:rPr>
          </w:pPr>
          <w:r w:rsidRPr="00253D93">
            <w:rPr>
              <w:sz w:val="28"/>
              <w:szCs w:val="28"/>
            </w:rPr>
            <w:t>Ferry Morse</w:t>
          </w:r>
        </w:p>
        <w:p w14:paraId="68D92308" w14:textId="5D3C2F48" w:rsidR="00687F4B" w:rsidRPr="00253D93" w:rsidRDefault="00687F4B" w:rsidP="00687F4B">
          <w:pPr>
            <w:pStyle w:val="checkboxindent"/>
            <w:numPr>
              <w:ilvl w:val="0"/>
              <w:numId w:val="5"/>
            </w:numPr>
            <w:rPr>
              <w:sz w:val="28"/>
              <w:szCs w:val="28"/>
            </w:rPr>
          </w:pPr>
          <w:r w:rsidRPr="00253D93">
            <w:rPr>
              <w:sz w:val="28"/>
              <w:szCs w:val="28"/>
            </w:rPr>
            <w:t>Bucktown Seeds</w:t>
          </w:r>
        </w:p>
        <w:p w14:paraId="2B1CCD39" w14:textId="361CF8CC" w:rsidR="00687F4B" w:rsidRPr="00253D93" w:rsidRDefault="00687F4B" w:rsidP="00687F4B">
          <w:pPr>
            <w:pStyle w:val="checkboxindent"/>
            <w:numPr>
              <w:ilvl w:val="0"/>
              <w:numId w:val="5"/>
            </w:numPr>
            <w:rPr>
              <w:sz w:val="28"/>
              <w:szCs w:val="28"/>
            </w:rPr>
          </w:pPr>
          <w:r w:rsidRPr="00253D93">
            <w:rPr>
              <w:sz w:val="28"/>
              <w:szCs w:val="28"/>
            </w:rPr>
            <w:t>Eden Brothers (tentative – affected by Hurricane Helene)</w:t>
          </w:r>
        </w:p>
        <w:p w14:paraId="077E88B8" w14:textId="1A122133" w:rsidR="00687F4B" w:rsidRPr="00253D93" w:rsidRDefault="00687F4B" w:rsidP="00687F4B">
          <w:pPr>
            <w:pStyle w:val="checkboxindent"/>
            <w:numPr>
              <w:ilvl w:val="0"/>
              <w:numId w:val="5"/>
            </w:numPr>
            <w:rPr>
              <w:sz w:val="28"/>
              <w:szCs w:val="28"/>
            </w:rPr>
          </w:pPr>
          <w:r w:rsidRPr="00253D93">
            <w:rPr>
              <w:sz w:val="28"/>
              <w:szCs w:val="28"/>
            </w:rPr>
            <w:t>Baker Creek Seeds</w:t>
          </w:r>
        </w:p>
        <w:p w14:paraId="731C365F" w14:textId="680B1FAB" w:rsidR="00687F4B" w:rsidRPr="00253D93" w:rsidRDefault="00687F4B" w:rsidP="00687F4B">
          <w:pPr>
            <w:pStyle w:val="checkboxindent"/>
            <w:numPr>
              <w:ilvl w:val="0"/>
              <w:numId w:val="5"/>
            </w:numPr>
            <w:rPr>
              <w:sz w:val="28"/>
              <w:szCs w:val="28"/>
            </w:rPr>
          </w:pPr>
          <w:r w:rsidRPr="00253D93">
            <w:rPr>
              <w:sz w:val="28"/>
              <w:szCs w:val="28"/>
            </w:rPr>
            <w:t>Botanical Interests</w:t>
          </w:r>
        </w:p>
        <w:p w14:paraId="4DD54EAF" w14:textId="06E06BE3" w:rsidR="00687F4B" w:rsidRPr="00253D93" w:rsidRDefault="00687F4B" w:rsidP="00687F4B">
          <w:pPr>
            <w:pStyle w:val="checkboxindent"/>
            <w:numPr>
              <w:ilvl w:val="0"/>
              <w:numId w:val="5"/>
            </w:numPr>
            <w:rPr>
              <w:sz w:val="28"/>
              <w:szCs w:val="28"/>
            </w:rPr>
          </w:pPr>
          <w:r w:rsidRPr="00253D93">
            <w:rPr>
              <w:sz w:val="28"/>
              <w:szCs w:val="28"/>
            </w:rPr>
            <w:t>Second Generation Seeds</w:t>
          </w:r>
        </w:p>
        <w:p w14:paraId="53C2F604" w14:textId="035E91EA" w:rsidR="00687F4B" w:rsidRPr="00253D93" w:rsidRDefault="00687F4B" w:rsidP="00687F4B">
          <w:pPr>
            <w:pStyle w:val="checkboxindent"/>
            <w:numPr>
              <w:ilvl w:val="0"/>
              <w:numId w:val="5"/>
            </w:numPr>
            <w:rPr>
              <w:sz w:val="28"/>
              <w:szCs w:val="28"/>
            </w:rPr>
          </w:pPr>
          <w:r w:rsidRPr="00253D93">
            <w:rPr>
              <w:sz w:val="28"/>
              <w:szCs w:val="28"/>
            </w:rPr>
            <w:t>Strictly Medicinal Seeds</w:t>
          </w:r>
        </w:p>
        <w:p w14:paraId="02DA994F" w14:textId="683BE6B1" w:rsidR="00CD5D87" w:rsidRPr="00253D93" w:rsidRDefault="00687F4B" w:rsidP="00253D93">
          <w:pPr>
            <w:pStyle w:val="checkboxindent"/>
            <w:numPr>
              <w:ilvl w:val="0"/>
              <w:numId w:val="5"/>
            </w:numPr>
            <w:rPr>
              <w:sz w:val="28"/>
              <w:szCs w:val="28"/>
            </w:rPr>
          </w:pPr>
          <w:r w:rsidRPr="00253D93">
            <w:rPr>
              <w:sz w:val="28"/>
              <w:szCs w:val="28"/>
            </w:rPr>
            <w:t>Renee’s Garden</w:t>
          </w:r>
        </w:p>
      </w:sdtContent>
    </w:sdt>
    <w:sectPr w:rsidR="00CD5D87" w:rsidRPr="00253D93" w:rsidSect="00AD7672">
      <w:pgSz w:w="12240" w:h="15840"/>
      <w:pgMar w:top="576" w:right="1210" w:bottom="360" w:left="1008" w:header="706" w:footer="7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533B1F" w14:textId="77777777" w:rsidR="007F6A28" w:rsidRDefault="007F6A28" w:rsidP="00863BF4">
      <w:r>
        <w:separator/>
      </w:r>
    </w:p>
  </w:endnote>
  <w:endnote w:type="continuationSeparator" w:id="0">
    <w:p w14:paraId="28566B4F" w14:textId="77777777" w:rsidR="007F6A28" w:rsidRDefault="007F6A28" w:rsidP="00863BF4">
      <w:r>
        <w:continuationSeparator/>
      </w:r>
    </w:p>
  </w:endnote>
  <w:endnote w:type="continuationNotice" w:id="1">
    <w:p w14:paraId="681B94F2" w14:textId="77777777" w:rsidR="007F6A28" w:rsidRDefault="007F6A2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0557C" w14:textId="77777777" w:rsidR="007F6A28" w:rsidRDefault="007F6A28" w:rsidP="00863BF4">
      <w:r>
        <w:separator/>
      </w:r>
    </w:p>
  </w:footnote>
  <w:footnote w:type="continuationSeparator" w:id="0">
    <w:p w14:paraId="4F5EA944" w14:textId="77777777" w:rsidR="007F6A28" w:rsidRDefault="007F6A28" w:rsidP="00863BF4">
      <w:r>
        <w:continuationSeparator/>
      </w:r>
    </w:p>
  </w:footnote>
  <w:footnote w:type="continuationNotice" w:id="1">
    <w:p w14:paraId="29A0D2D5" w14:textId="77777777" w:rsidR="007F6A28" w:rsidRDefault="007F6A28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EE8F38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F"/>
    <w:multiLevelType w:val="singleLevel"/>
    <w:tmpl w:val="77A0A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14F94D2C"/>
    <w:multiLevelType w:val="hybridMultilevel"/>
    <w:tmpl w:val="C6067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D53316"/>
    <w:multiLevelType w:val="hybridMultilevel"/>
    <w:tmpl w:val="0E400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B61175"/>
    <w:multiLevelType w:val="hybridMultilevel"/>
    <w:tmpl w:val="DAF0B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6267735">
    <w:abstractNumId w:val="1"/>
  </w:num>
  <w:num w:numId="2" w16cid:durableId="677392799">
    <w:abstractNumId w:val="0"/>
  </w:num>
  <w:num w:numId="3" w16cid:durableId="439569441">
    <w:abstractNumId w:val="4"/>
  </w:num>
  <w:num w:numId="4" w16cid:durableId="86966281">
    <w:abstractNumId w:val="2"/>
  </w:num>
  <w:num w:numId="5" w16cid:durableId="13689861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BCB"/>
    <w:rsid w:val="00017725"/>
    <w:rsid w:val="00030BCB"/>
    <w:rsid w:val="00073EB8"/>
    <w:rsid w:val="00080478"/>
    <w:rsid w:val="000B3BF7"/>
    <w:rsid w:val="000F05DB"/>
    <w:rsid w:val="00102789"/>
    <w:rsid w:val="00116D9A"/>
    <w:rsid w:val="001627C2"/>
    <w:rsid w:val="001A4831"/>
    <w:rsid w:val="001D3E79"/>
    <w:rsid w:val="001D50F0"/>
    <w:rsid w:val="001E113F"/>
    <w:rsid w:val="001E2E8A"/>
    <w:rsid w:val="00211E7F"/>
    <w:rsid w:val="00253D93"/>
    <w:rsid w:val="002D23EE"/>
    <w:rsid w:val="002D365C"/>
    <w:rsid w:val="002E5918"/>
    <w:rsid w:val="002E7F02"/>
    <w:rsid w:val="00330E1C"/>
    <w:rsid w:val="00340699"/>
    <w:rsid w:val="0034069C"/>
    <w:rsid w:val="003647BB"/>
    <w:rsid w:val="00414092"/>
    <w:rsid w:val="0042448C"/>
    <w:rsid w:val="00424E4F"/>
    <w:rsid w:val="00480368"/>
    <w:rsid w:val="004D4F7B"/>
    <w:rsid w:val="004E6F3C"/>
    <w:rsid w:val="004F4F58"/>
    <w:rsid w:val="004F6EE4"/>
    <w:rsid w:val="0050743B"/>
    <w:rsid w:val="005C33F2"/>
    <w:rsid w:val="005D4F4B"/>
    <w:rsid w:val="00671C93"/>
    <w:rsid w:val="00687F4B"/>
    <w:rsid w:val="00710724"/>
    <w:rsid w:val="0073610F"/>
    <w:rsid w:val="007515D7"/>
    <w:rsid w:val="00791DED"/>
    <w:rsid w:val="007D089A"/>
    <w:rsid w:val="007E3668"/>
    <w:rsid w:val="007F6A28"/>
    <w:rsid w:val="00817B4E"/>
    <w:rsid w:val="00834C6A"/>
    <w:rsid w:val="00863BF4"/>
    <w:rsid w:val="00871502"/>
    <w:rsid w:val="008A7BCF"/>
    <w:rsid w:val="008B7FDD"/>
    <w:rsid w:val="008D1CFB"/>
    <w:rsid w:val="00932501"/>
    <w:rsid w:val="00965D7C"/>
    <w:rsid w:val="00982E24"/>
    <w:rsid w:val="00A923A1"/>
    <w:rsid w:val="00AA6EAC"/>
    <w:rsid w:val="00AD7672"/>
    <w:rsid w:val="00AE7073"/>
    <w:rsid w:val="00B41CEF"/>
    <w:rsid w:val="00B47306"/>
    <w:rsid w:val="00B50506"/>
    <w:rsid w:val="00B67B4A"/>
    <w:rsid w:val="00B936E4"/>
    <w:rsid w:val="00BF1BA9"/>
    <w:rsid w:val="00C16371"/>
    <w:rsid w:val="00C54604"/>
    <w:rsid w:val="00CA35B3"/>
    <w:rsid w:val="00CC44E3"/>
    <w:rsid w:val="00CD5D87"/>
    <w:rsid w:val="00D111AC"/>
    <w:rsid w:val="00D26B28"/>
    <w:rsid w:val="00D445B8"/>
    <w:rsid w:val="00E321E1"/>
    <w:rsid w:val="00E53835"/>
    <w:rsid w:val="00E55D12"/>
    <w:rsid w:val="00E947FD"/>
    <w:rsid w:val="00F035A0"/>
    <w:rsid w:val="00F04EB7"/>
    <w:rsid w:val="00F17B4A"/>
    <w:rsid w:val="00F26C78"/>
    <w:rsid w:val="00F46975"/>
    <w:rsid w:val="00F60F04"/>
    <w:rsid w:val="00F84119"/>
    <w:rsid w:val="00FC0C60"/>
    <w:rsid w:val="00FD50DF"/>
    <w:rsid w:val="00FF62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D83F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/>
    <w:lsdException w:name="heading 3" w:semiHidden="1"/>
    <w:lsdException w:name="heading 4" w:semiHidden="1"/>
    <w:lsdException w:name="heading 5" w:semiHidden="1"/>
    <w:lsdException w:name="heading 6" w:semiHidden="1"/>
    <w:lsdException w:name="heading 7" w:semiHidden="1"/>
    <w:lsdException w:name="heading 8" w:semiHidden="1"/>
    <w:lsdException w:name="heading 9" w:semiHidden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Closing" w:semiHidden="1"/>
    <w:lsdException w:name="Signature" w:semiHidden="1"/>
    <w:lsdException w:name="Default Paragraph Font" w:semiHidden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Quote" w:semiHidden="1"/>
    <w:lsdException w:name="Intense Quote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/>
    <w:lsdException w:name="TOC Heading" w:semiHidden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/>
    <w:lsdException w:name="Smart Hyperlink" w:semiHidden="1" w:uiPriority="99"/>
    <w:lsdException w:name="Hashtag" w:semiHidden="1" w:uiPriority="99"/>
    <w:lsdException w:name="Unresolved Mention" w:semiHidden="1" w:uiPriority="99"/>
    <w:lsdException w:name="Smart Link" w:semiHidden="1" w:uiPriority="99"/>
  </w:latentStyles>
  <w:style w:type="paragraph" w:default="1" w:styleId="Normal">
    <w:name w:val="Normal"/>
    <w:qFormat/>
    <w:rsid w:val="008B7FDD"/>
    <w:pPr>
      <w:spacing w:line="259" w:lineRule="auto"/>
    </w:pPr>
    <w:rPr>
      <w:color w:val="000000" w:themeColor="text1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7FDD"/>
    <w:pPr>
      <w:keepNext/>
      <w:keepLines/>
      <w:spacing w:before="300" w:after="60"/>
      <w:outlineLvl w:val="0"/>
    </w:pPr>
    <w:rPr>
      <w:rFonts w:asciiTheme="majorHAnsi" w:eastAsiaTheme="majorEastAsia" w:hAnsiTheme="majorHAnsi" w:cs="Times New Roman (Headings CS)"/>
      <w:b/>
      <w:bCs/>
      <w:caps/>
      <w:color w:val="A6331A" w:themeColor="accent4" w:themeShade="BF"/>
      <w:spacing w:val="10"/>
      <w:sz w:val="2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3406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ListParagraph">
    <w:name w:val="List Paragraph"/>
    <w:basedOn w:val="Normal"/>
    <w:uiPriority w:val="34"/>
    <w:semiHidden/>
    <w:rsid w:val="0034069C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8B7FDD"/>
    <w:pPr>
      <w:spacing w:line="240" w:lineRule="auto"/>
      <w:ind w:right="3787"/>
      <w:contextualSpacing/>
    </w:pPr>
    <w:rPr>
      <w:rFonts w:asciiTheme="majorHAnsi" w:eastAsiaTheme="majorEastAsia" w:hAnsiTheme="majorHAnsi" w:cs="Times New Roman (Headings CS)"/>
      <w:noProof/>
      <w:color w:val="20361F" w:themeColor="accent3" w:themeShade="BF"/>
      <w:spacing w:val="10"/>
      <w:kern w:val="28"/>
      <w:sz w:val="80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B7FDD"/>
    <w:rPr>
      <w:rFonts w:asciiTheme="majorHAnsi" w:eastAsiaTheme="majorEastAsia" w:hAnsiTheme="majorHAnsi" w:cs="Times New Roman (Headings CS)"/>
      <w:noProof/>
      <w:color w:val="20361F" w:themeColor="accent3" w:themeShade="BF"/>
      <w:spacing w:val="10"/>
      <w:kern w:val="28"/>
      <w:sz w:val="80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B7FDD"/>
    <w:rPr>
      <w:rFonts w:asciiTheme="majorHAnsi" w:eastAsiaTheme="majorEastAsia" w:hAnsiTheme="majorHAnsi" w:cs="Times New Roman (Headings CS)"/>
      <w:b/>
      <w:bCs/>
      <w:caps/>
      <w:color w:val="A6331A" w:themeColor="accent4" w:themeShade="BF"/>
      <w:spacing w:val="10"/>
      <w:sz w:val="20"/>
      <w:szCs w:val="32"/>
      <w:lang w:val="en-US"/>
    </w:rPr>
  </w:style>
  <w:style w:type="paragraph" w:customStyle="1" w:styleId="tagline">
    <w:name w:val="tagline"/>
    <w:semiHidden/>
    <w:rsid w:val="00017725"/>
    <w:pPr>
      <w:spacing w:after="1000"/>
      <w:ind w:right="3780"/>
    </w:pPr>
    <w:rPr>
      <w:rFonts w:asciiTheme="majorHAnsi" w:eastAsiaTheme="majorEastAsia" w:hAnsiTheme="majorHAnsi" w:cstheme="majorBidi"/>
      <w:bCs/>
      <w:i/>
      <w:color w:val="FFFFFF" w:themeColor="background1"/>
      <w:sz w:val="36"/>
      <w:szCs w:val="32"/>
      <w:lang w:val="en-US"/>
    </w:rPr>
  </w:style>
  <w:style w:type="paragraph" w:customStyle="1" w:styleId="checkboxindent">
    <w:name w:val="checkbox indent"/>
    <w:basedOn w:val="Normal"/>
    <w:qFormat/>
    <w:rsid w:val="00CC44E3"/>
    <w:pPr>
      <w:spacing w:line="250" w:lineRule="auto"/>
      <w:ind w:left="357" w:hanging="357"/>
    </w:pPr>
    <w:rPr>
      <w:rFonts w:ascii="Arial Rounded MT Bold" w:hAnsi="Arial Rounded MT Bold"/>
    </w:rPr>
  </w:style>
  <w:style w:type="paragraph" w:styleId="Header">
    <w:name w:val="header"/>
    <w:basedOn w:val="Normal"/>
    <w:link w:val="HeaderChar"/>
    <w:semiHidden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semiHidden/>
    <w:rsid w:val="008B7FDD"/>
    <w:rPr>
      <w:color w:val="000000" w:themeColor="text1"/>
      <w:lang w:val="en-US"/>
    </w:rPr>
  </w:style>
  <w:style w:type="paragraph" w:styleId="Footer">
    <w:name w:val="footer"/>
    <w:basedOn w:val="Normal"/>
    <w:link w:val="FooterChar"/>
    <w:semiHidden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semiHidden/>
    <w:rsid w:val="008B7FDD"/>
    <w:rPr>
      <w:color w:val="000000" w:themeColor="text1"/>
      <w:lang w:val="en-US"/>
    </w:rPr>
  </w:style>
  <w:style w:type="character" w:styleId="Emphasis">
    <w:name w:val="Emphasis"/>
    <w:basedOn w:val="DefaultParagraphFont"/>
    <w:semiHidden/>
    <w:rsid w:val="00211E7F"/>
    <w:rPr>
      <w:i/>
      <w:iCs/>
    </w:rPr>
  </w:style>
  <w:style w:type="character" w:styleId="PlaceholderText">
    <w:name w:val="Placeholder Text"/>
    <w:basedOn w:val="DefaultParagraphFont"/>
    <w:semiHidden/>
    <w:rsid w:val="008B7FDD"/>
    <w:rPr>
      <w:color w:val="808080"/>
    </w:rPr>
  </w:style>
  <w:style w:type="table" w:styleId="TableGrid">
    <w:name w:val="Table Grid"/>
    <w:basedOn w:val="TableNormal"/>
    <w:rsid w:val="00AD76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62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xBarnard\AppData\Roaming\Microsoft\Templates\Cooking%20basics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86AFE0A5C6749A8A5E07D1CF9B0C2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2A9103-07A5-4308-AE14-09F44E5209F9}"/>
      </w:docPartPr>
      <w:docPartBody>
        <w:p w:rsidR="00000000" w:rsidRDefault="00000000">
          <w:pPr>
            <w:pStyle w:val="E86AFE0A5C6749A8A5E07D1CF9B0C245"/>
          </w:pPr>
          <w:r w:rsidRPr="008B7FDD">
            <w:t>Cooking basics checklist</w:t>
          </w:r>
        </w:p>
      </w:docPartBody>
    </w:docPart>
    <w:docPart>
      <w:docPartPr>
        <w:name w:val="D629EC20860648BFB048E465D2DB3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2704FC-D764-4A7C-8BAD-5748AAE48FDB}"/>
      </w:docPartPr>
      <w:docPartBody>
        <w:p w:rsidR="00000000" w:rsidRDefault="00000000">
          <w:pPr>
            <w:pStyle w:val="D629EC20860648BFB048E465D2DB3879"/>
          </w:pPr>
          <w:r w:rsidRPr="008B7FDD">
            <w:t>Prepare</w:t>
          </w:r>
        </w:p>
      </w:docPartBody>
    </w:docPart>
    <w:docPart>
      <w:docPartPr>
        <w:name w:val="C470221586E841CE8FBB4D225A28D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1D0E3-5ABB-4861-A601-2B347740AD2C}"/>
      </w:docPartPr>
      <w:docPartBody>
        <w:p w:rsidR="00000000" w:rsidRDefault="00000000">
          <w:pPr>
            <w:pStyle w:val="C470221586E841CE8FBB4D225A28DF70"/>
          </w:pPr>
          <w:r w:rsidRPr="008B7FDD">
            <w:t>Prepare all ingredients per the instructions</w:t>
          </w:r>
        </w:p>
      </w:docPartBody>
    </w:docPart>
    <w:docPart>
      <w:docPartPr>
        <w:name w:val="1A931C4801D1447081E8CAECBC294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3C99A6-0B4F-43F3-A464-7FA9D4094666}"/>
      </w:docPartPr>
      <w:docPartBody>
        <w:p w:rsidR="00000000" w:rsidRDefault="00000000">
          <w:pPr>
            <w:pStyle w:val="1A931C4801D1447081E8CAECBC294BB7"/>
          </w:pPr>
          <w:r w:rsidRPr="008B7FDD">
            <w:t>Work safely</w:t>
          </w:r>
        </w:p>
      </w:docPartBody>
    </w:docPart>
    <w:docPart>
      <w:docPartPr>
        <w:name w:val="6A2B9F6BA02F4C0E9899C447C84053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F917E-4D01-4196-A5CC-47427C2B9F6F}"/>
      </w:docPartPr>
      <w:docPartBody>
        <w:p w:rsidR="00000000" w:rsidRDefault="00000000">
          <w:pPr>
            <w:pStyle w:val="6A2B9F6BA02F4C0E9899C447C8405373"/>
          </w:pPr>
          <w:r w:rsidRPr="008B7FDD">
            <w:t>Place a shelf liner or damp kitchen towel under cutting boards to prevent slipping</w:t>
          </w:r>
        </w:p>
      </w:docPartBody>
    </w:docPart>
    <w:docPart>
      <w:docPartPr>
        <w:name w:val="01A7622E117447A2A17B1615215706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50657-9783-4A8C-B373-F44657223782}"/>
      </w:docPartPr>
      <w:docPartBody>
        <w:p w:rsidR="00000000" w:rsidRDefault="00000000">
          <w:pPr>
            <w:pStyle w:val="01A7622E117447A2A17B161521570693"/>
          </w:pPr>
          <w:r w:rsidRPr="008B7FDD">
            <w:t>Work clean</w:t>
          </w:r>
        </w:p>
      </w:docPartBody>
    </w:docPart>
    <w:docPart>
      <w:docPartPr>
        <w:name w:val="3C1F591B3B0048C5B99F4435709E1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335B1-1CBD-4D7E-B084-9557628E91A5}"/>
      </w:docPartPr>
      <w:docPartBody>
        <w:p w:rsidR="00000000" w:rsidRDefault="00000000">
          <w:pPr>
            <w:pStyle w:val="3C1F591B3B0048C5B99F4435709E1C5A"/>
          </w:pPr>
          <w:r w:rsidRPr="008B7FDD">
            <w:t xml:space="preserve">Keep a kitchen towel close to wipe </w:t>
          </w:r>
          <w:r w:rsidRPr="008B7FDD">
            <w:t>down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01F"/>
    <w:rsid w:val="001A4831"/>
    <w:rsid w:val="0039277A"/>
    <w:rsid w:val="0096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86AFE0A5C6749A8A5E07D1CF9B0C245">
    <w:name w:val="E86AFE0A5C6749A8A5E07D1CF9B0C245"/>
  </w:style>
  <w:style w:type="paragraph" w:customStyle="1" w:styleId="D629EC20860648BFB048E465D2DB3879">
    <w:name w:val="D629EC20860648BFB048E465D2DB3879"/>
  </w:style>
  <w:style w:type="paragraph" w:customStyle="1" w:styleId="44C2EFA6D6964098AAA2E6E99F0FDA58">
    <w:name w:val="44C2EFA6D6964098AAA2E6E99F0FDA58"/>
  </w:style>
  <w:style w:type="paragraph" w:customStyle="1" w:styleId="A7D4D0CEBADC4643A2949F5EECB8A777">
    <w:name w:val="A7D4D0CEBADC4643A2949F5EECB8A777"/>
  </w:style>
  <w:style w:type="paragraph" w:customStyle="1" w:styleId="C470221586E841CE8FBB4D225A28DF70">
    <w:name w:val="C470221586E841CE8FBB4D225A28DF70"/>
  </w:style>
  <w:style w:type="paragraph" w:customStyle="1" w:styleId="1A931C4801D1447081E8CAECBC294BB7">
    <w:name w:val="1A931C4801D1447081E8CAECBC294BB7"/>
  </w:style>
  <w:style w:type="paragraph" w:customStyle="1" w:styleId="AB207ED8A82E4C30AB4185250E0D320E">
    <w:name w:val="AB207ED8A82E4C30AB4185250E0D320E"/>
  </w:style>
  <w:style w:type="paragraph" w:customStyle="1" w:styleId="6A2B9F6BA02F4C0E9899C447C8405373">
    <w:name w:val="6A2B9F6BA02F4C0E9899C447C8405373"/>
  </w:style>
  <w:style w:type="paragraph" w:customStyle="1" w:styleId="D9ABA933237D4929904163966D91320C">
    <w:name w:val="D9ABA933237D4929904163966D91320C"/>
  </w:style>
  <w:style w:type="paragraph" w:customStyle="1" w:styleId="01A7622E117447A2A17B161521570693">
    <w:name w:val="01A7622E117447A2A17B161521570693"/>
  </w:style>
  <w:style w:type="paragraph" w:customStyle="1" w:styleId="3C1F591B3B0048C5B99F4435709E1C5A">
    <w:name w:val="3C1F591B3B0048C5B99F4435709E1C5A"/>
  </w:style>
  <w:style w:type="paragraph" w:customStyle="1" w:styleId="5AAD4E161DC1431882A5813240B78251">
    <w:name w:val="5AAD4E161DC1431882A5813240B78251"/>
  </w:style>
  <w:style w:type="paragraph" w:customStyle="1" w:styleId="7DD5C8F1113F45FBB45DAFE1E3B6711E">
    <w:name w:val="7DD5C8F1113F45FBB45DAFE1E3B6711E"/>
  </w:style>
  <w:style w:type="paragraph" w:customStyle="1" w:styleId="1D87595B30E34A20A78E854546DD7B52">
    <w:name w:val="1D87595B30E34A20A78E854546DD7B52"/>
  </w:style>
  <w:style w:type="paragraph" w:customStyle="1" w:styleId="4FC663B4CCEC494B8E9F1F5C38651092">
    <w:name w:val="4FC663B4CCEC494B8E9F1F5C38651092"/>
  </w:style>
  <w:style w:type="paragraph" w:customStyle="1" w:styleId="4AFFD2B5F6644B798515E6B42730F8B1">
    <w:name w:val="4AFFD2B5F6644B798515E6B42730F8B1"/>
  </w:style>
  <w:style w:type="paragraph" w:customStyle="1" w:styleId="D80BB723D8FE414ABD5EEF79AA3BE9FD">
    <w:name w:val="D80BB723D8FE414ABD5EEF79AA3BE9FD"/>
  </w:style>
  <w:style w:type="paragraph" w:customStyle="1" w:styleId="57375E1D08654A4EA45AD9377DDC699D">
    <w:name w:val="57375E1D08654A4EA45AD9377DDC699D"/>
  </w:style>
  <w:style w:type="paragraph" w:customStyle="1" w:styleId="DFD24FC067334DCE82C028AEB016C619">
    <w:name w:val="DFD24FC067334DCE82C028AEB016C619"/>
  </w:style>
  <w:style w:type="paragraph" w:customStyle="1" w:styleId="57D70E1EEB7C474FA496D3B5686B704D">
    <w:name w:val="57D70E1EEB7C474FA496D3B5686B704D"/>
  </w:style>
  <w:style w:type="paragraph" w:customStyle="1" w:styleId="7EBE62C1585D477FA1EBC6E92DC431E7">
    <w:name w:val="7EBE62C1585D477FA1EBC6E92DC431E7"/>
  </w:style>
  <w:style w:type="paragraph" w:customStyle="1" w:styleId="861DA5A8A45B45D19EB9623E8194AC2E">
    <w:name w:val="861DA5A8A45B45D19EB9623E8194AC2E"/>
  </w:style>
  <w:style w:type="paragraph" w:customStyle="1" w:styleId="D6C8C609584C451AB6E8B5C6696D6C88">
    <w:name w:val="D6C8C609584C451AB6E8B5C6696D6C88"/>
  </w:style>
  <w:style w:type="paragraph" w:customStyle="1" w:styleId="9EFC444C951847FB948A0E52773C2B15">
    <w:name w:val="9EFC444C951847FB948A0E52773C2B15"/>
  </w:style>
  <w:style w:type="paragraph" w:customStyle="1" w:styleId="7510AD79F8F24297A5E094E707755520">
    <w:name w:val="7510AD79F8F24297A5E094E707755520"/>
  </w:style>
  <w:style w:type="paragraph" w:customStyle="1" w:styleId="442CA81A9BE843B9A369F0E6FD353D86">
    <w:name w:val="442CA81A9BE843B9A369F0E6FD353D86"/>
  </w:style>
  <w:style w:type="paragraph" w:customStyle="1" w:styleId="FE70D8CFA4384C04903A6C606EE56B25">
    <w:name w:val="FE70D8CFA4384C04903A6C606EE56B25"/>
  </w:style>
  <w:style w:type="paragraph" w:customStyle="1" w:styleId="2DDBA2D4284E412C848F28D6F127D9D3">
    <w:name w:val="2DDBA2D4284E412C848F28D6F127D9D3"/>
  </w:style>
  <w:style w:type="paragraph" w:customStyle="1" w:styleId="7FA3E4AD90EB44C889CF3758609DDDC2">
    <w:name w:val="7FA3E4AD90EB44C889CF3758609DDDC2"/>
  </w:style>
  <w:style w:type="paragraph" w:customStyle="1" w:styleId="3C22194BF310488A85903C8E926B1660">
    <w:name w:val="3C22194BF310488A85903C8E926B1660"/>
  </w:style>
  <w:style w:type="paragraph" w:customStyle="1" w:styleId="1176DC730BA84E6CB5A4C5E4AB00D552">
    <w:name w:val="1176DC730BA84E6CB5A4C5E4AB00D552"/>
  </w:style>
  <w:style w:type="paragraph" w:customStyle="1" w:styleId="36056DE829FF4B5D9EC0FB2A44426EE8">
    <w:name w:val="36056DE829FF4B5D9EC0FB2A44426EE8"/>
  </w:style>
  <w:style w:type="paragraph" w:customStyle="1" w:styleId="6CDA29F42EF84F9293E2DCB2B2B3155A">
    <w:name w:val="6CDA29F42EF84F9293E2DCB2B2B3155A"/>
  </w:style>
  <w:style w:type="paragraph" w:customStyle="1" w:styleId="A52525AC072843C9A9D31322771BD857">
    <w:name w:val="A52525AC072843C9A9D31322771BD857"/>
  </w:style>
  <w:style w:type="paragraph" w:customStyle="1" w:styleId="EEBABBBA89CC43B898F18467B521E2FE">
    <w:name w:val="EEBABBBA89CC43B898F18467B521E2FE"/>
  </w:style>
  <w:style w:type="paragraph" w:customStyle="1" w:styleId="45AC8F18514F4B67B4C662E400370C48">
    <w:name w:val="45AC8F18514F4B67B4C662E400370C48"/>
  </w:style>
  <w:style w:type="paragraph" w:customStyle="1" w:styleId="4E1697EE5C6D4BF68AC3F130F07DD436">
    <w:name w:val="4E1697EE5C6D4BF68AC3F130F07DD436"/>
  </w:style>
  <w:style w:type="paragraph" w:customStyle="1" w:styleId="2FD57EC9577547479A1DF631CDA3D834">
    <w:name w:val="2FD57EC9577547479A1DF631CDA3D834"/>
  </w:style>
  <w:style w:type="paragraph" w:customStyle="1" w:styleId="DFB326283FA641C4945A964D50B193BE">
    <w:name w:val="DFB326283FA641C4945A964D50B193BE"/>
  </w:style>
  <w:style w:type="paragraph" w:customStyle="1" w:styleId="886244B46F1547A48E285963DEDAF61B">
    <w:name w:val="886244B46F1547A48E285963DEDAF61B"/>
  </w:style>
  <w:style w:type="paragraph" w:customStyle="1" w:styleId="7BCF6F7F11894DC4B90911FD37A35C3E">
    <w:name w:val="7BCF6F7F11894DC4B90911FD37A35C3E"/>
  </w:style>
  <w:style w:type="paragraph" w:customStyle="1" w:styleId="58754415ACFA425D91BDBAFEA91D75CF">
    <w:name w:val="58754415ACFA425D91BDBAFEA91D75CF"/>
  </w:style>
  <w:style w:type="paragraph" w:customStyle="1" w:styleId="4E078C0397DC48FD92BC49086FD8184C">
    <w:name w:val="4E078C0397DC48FD92BC49086FD8184C"/>
  </w:style>
  <w:style w:type="paragraph" w:customStyle="1" w:styleId="66095ECB10564AE29C0279A1B6EBFFC0">
    <w:name w:val="66095ECB10564AE29C0279A1B6EBFFC0"/>
  </w:style>
  <w:style w:type="paragraph" w:customStyle="1" w:styleId="2EC56C39B401487AB173EA78D7A80F3A">
    <w:name w:val="2EC56C39B401487AB173EA78D7A80F3A"/>
  </w:style>
  <w:style w:type="paragraph" w:customStyle="1" w:styleId="86EF8DB1F9094275ACAF3F362F3752A5">
    <w:name w:val="86EF8DB1F9094275ACAF3F362F3752A5"/>
  </w:style>
  <w:style w:type="paragraph" w:customStyle="1" w:styleId="E25FCFCE21D541D18DE2CB0E4A921612">
    <w:name w:val="E25FCFCE21D541D18DE2CB0E4A921612"/>
  </w:style>
  <w:style w:type="paragraph" w:customStyle="1" w:styleId="A01C067FE6C04EAE80A0DD6716595936">
    <w:name w:val="A01C067FE6C04EAE80A0DD6716595936"/>
  </w:style>
  <w:style w:type="paragraph" w:customStyle="1" w:styleId="897B953095D84D4A95ED3FC05CEC93A5">
    <w:name w:val="897B953095D84D4A95ED3FC05CEC93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M11527417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FEFAF5"/>
      </a:accent1>
      <a:accent2>
        <a:srgbClr val="C8666B"/>
      </a:accent2>
      <a:accent3>
        <a:srgbClr val="2C492A"/>
      </a:accent3>
      <a:accent4>
        <a:srgbClr val="DD4624"/>
      </a:accent4>
      <a:accent5>
        <a:srgbClr val="2002A8"/>
      </a:accent5>
      <a:accent6>
        <a:srgbClr val="E3B302"/>
      </a:accent6>
      <a:hlink>
        <a:srgbClr val="0563C1"/>
      </a:hlink>
      <a:folHlink>
        <a:srgbClr val="954F72"/>
      </a:folHlink>
    </a:clrScheme>
    <a:fontScheme name="Sky">
      <a:majorFont>
        <a:latin typeface="Arial Rounded MT Bold"/>
        <a:ea typeface=""/>
        <a:cs typeface=""/>
        <a:font script="Jpan" typeface="ＭＳ Ｐゴシック"/>
      </a:majorFont>
      <a:minorFont>
        <a:latin typeface="Arial Rounded MT Bold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4726a70-8957-42e8-a8a9-4ccf9dd87b1f" xsi:nil="true"/>
    <lcf76f155ced4ddcb4097134ff3c332f xmlns="b2b2bade-cfe4-4864-b815-e93b631912f7">
      <Terms xmlns="http://schemas.microsoft.com/office/infopath/2007/PartnerControls"/>
    </lcf76f155ced4ddcb4097134ff3c332f>
    <Lastmodifiedby xmlns="b2b2bade-cfe4-4864-b815-e93b631912f7">
      <UserInfo>
        <DisplayName/>
        <AccountId xsi:nil="true"/>
        <AccountType/>
      </UserInfo>
    </Lastmodifiedby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AED41F50E7E1489940D8989E1CB412" ma:contentTypeVersion="16" ma:contentTypeDescription="Create a new document." ma:contentTypeScope="" ma:versionID="48e5de9f15454c8121562b5a2c9e1a64">
  <xsd:schema xmlns:xsd="http://www.w3.org/2001/XMLSchema" xmlns:xs="http://www.w3.org/2001/XMLSchema" xmlns:p="http://schemas.microsoft.com/office/2006/metadata/properties" xmlns:ns2="b2b2bade-cfe4-4864-b815-e93b631912f7" xmlns:ns3="64726a70-8957-42e8-a8a9-4ccf9dd87b1f" targetNamespace="http://schemas.microsoft.com/office/2006/metadata/properties" ma:root="true" ma:fieldsID="19a0f54e776aed7a5742e0a4e8c01f3e" ns2:_="" ns3:_="">
    <xsd:import namespace="b2b2bade-cfe4-4864-b815-e93b631912f7"/>
    <xsd:import namespace="64726a70-8957-42e8-a8a9-4ccf9dd87b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astmodifiedby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b2bade-cfe4-4864-b815-e93b631912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bad19e42-cb3f-4b0d-90f1-60e8e440be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astmodifiedby" ma:index="22" nillable="true" ma:displayName="Last modified by" ma:format="Dropdown" ma:list="UserInfo" ma:SharePointGroup="0" ma:internalName="Lastmodifi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726a70-8957-42e8-a8a9-4ccf9dd87b1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40470f5-a7e1-4112-9d99-c3f21dd5055d}" ma:internalName="TaxCatchAll" ma:showField="CatchAllData" ma:web="64726a70-8957-42e8-a8a9-4ccf9dd87b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A5516E-59B6-4474-8DFD-3A0BA6269E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7D9EA6-6490-484B-86B5-BC08A8D053FF}">
  <ds:schemaRefs>
    <ds:schemaRef ds:uri="http://schemas.microsoft.com/office/2006/metadata/properties"/>
    <ds:schemaRef ds:uri="http://schemas.microsoft.com/office/infopath/2007/PartnerControls"/>
    <ds:schemaRef ds:uri="64726a70-8957-42e8-a8a9-4ccf9dd87b1f"/>
    <ds:schemaRef ds:uri="b2b2bade-cfe4-4864-b815-e93b631912f7"/>
  </ds:schemaRefs>
</ds:datastoreItem>
</file>

<file path=customXml/itemProps3.xml><?xml version="1.0" encoding="utf-8"?>
<ds:datastoreItem xmlns:ds="http://schemas.openxmlformats.org/officeDocument/2006/customXml" ds:itemID="{866C7956-E8A7-43AA-98D1-6A2A0E705C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b2bade-cfe4-4864-b815-e93b631912f7"/>
    <ds:schemaRef ds:uri="64726a70-8957-42e8-a8a9-4ccf9dd87b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Cooking basics checklist</Template>
  <TotalTime>0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2025-02-13T20:35:00Z</dcterms:created>
  <dcterms:modified xsi:type="dcterms:W3CDTF">2025-02-13T21:01:00Z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0x010100DDAED41F50E7E1489940D8989E1CB412</vt:lpwstr>
  </property>
  <property fmtid="{D5CDD505-2E9C-101B-9397-08002B2CF9AE}" pid="3" name="MediaServiceImageTags">
    <vt:lpwstr/>
  </property>
</Properties>
</file>